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263A4" w14:textId="77777777" w:rsidR="00803A61" w:rsidRPr="00F360DF" w:rsidRDefault="00000000">
      <w:pPr>
        <w:pStyle w:val="Textbody"/>
      </w:pPr>
      <w:r w:rsidRPr="00F360DF">
        <w:rPr>
          <w:rFonts w:ascii="Times New Roman" w:eastAsia="標楷體" w:hAnsi="Times New Roman"/>
          <w:b/>
          <w:sz w:val="28"/>
          <w:szCs w:val="28"/>
        </w:rPr>
        <w:t>附表五</w:t>
      </w:r>
      <w:r w:rsidRPr="00F360DF">
        <w:rPr>
          <w:rFonts w:ascii="Times New Roman" w:eastAsia="標楷體" w:hAnsi="Times New Roman"/>
          <w:b/>
          <w:sz w:val="28"/>
          <w:szCs w:val="24"/>
        </w:rPr>
        <w:t xml:space="preserve">    </w:t>
      </w:r>
    </w:p>
    <w:p w14:paraId="7D453E93" w14:textId="77777777" w:rsidR="00803A61" w:rsidRPr="00F360DF" w:rsidRDefault="00000000">
      <w:pPr>
        <w:pStyle w:val="Textbody"/>
        <w:tabs>
          <w:tab w:val="center" w:pos="4153"/>
          <w:tab w:val="right" w:pos="8306"/>
        </w:tabs>
        <w:snapToGrid w:val="0"/>
        <w:jc w:val="center"/>
      </w:pPr>
      <w:r w:rsidRPr="00F360DF">
        <w:rPr>
          <w:rFonts w:ascii="Times New Roman" w:eastAsia="標楷體" w:hAnsi="Times New Roman"/>
          <w:b/>
          <w:sz w:val="32"/>
          <w:szCs w:val="32"/>
        </w:rPr>
        <w:t>新北市工安獎推行勞工健康服務優良人員獎（個人健康守護獎）</w:t>
      </w:r>
    </w:p>
    <w:p w14:paraId="647E8FDA" w14:textId="77777777" w:rsidR="00803A61" w:rsidRPr="00F360DF" w:rsidRDefault="00000000">
      <w:pPr>
        <w:pStyle w:val="Textbody"/>
        <w:tabs>
          <w:tab w:val="center" w:pos="4153"/>
          <w:tab w:val="right" w:pos="8306"/>
        </w:tabs>
        <w:snapToGrid w:val="0"/>
        <w:jc w:val="center"/>
      </w:pPr>
      <w:r w:rsidRPr="00F360DF">
        <w:rPr>
          <w:rFonts w:ascii="Times New Roman" w:eastAsia="標楷體" w:hAnsi="Times New Roman"/>
          <w:b/>
          <w:sz w:val="32"/>
          <w:szCs w:val="32"/>
        </w:rPr>
        <w:t>推（自）薦表</w:t>
      </w:r>
    </w:p>
    <w:p w14:paraId="6661812C" w14:textId="77777777" w:rsidR="00803A61" w:rsidRPr="00F360DF" w:rsidRDefault="00803A61">
      <w:pPr>
        <w:pStyle w:val="Textbody"/>
        <w:tabs>
          <w:tab w:val="center" w:pos="4153"/>
          <w:tab w:val="right" w:pos="8306"/>
        </w:tabs>
        <w:snapToGrid w:val="0"/>
        <w:ind w:left="1" w:hanging="567"/>
        <w:rPr>
          <w:rFonts w:ascii="Times New Roman" w:eastAsia="標楷體" w:hAnsi="Times New Roman"/>
          <w:b/>
          <w:sz w:val="32"/>
          <w:szCs w:val="32"/>
        </w:rPr>
      </w:pPr>
    </w:p>
    <w:tbl>
      <w:tblPr>
        <w:tblW w:w="103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4"/>
        <w:gridCol w:w="1236"/>
        <w:gridCol w:w="1236"/>
        <w:gridCol w:w="1236"/>
        <w:gridCol w:w="1253"/>
        <w:gridCol w:w="1276"/>
        <w:gridCol w:w="1134"/>
        <w:gridCol w:w="1701"/>
      </w:tblGrid>
      <w:tr w:rsidR="00F360DF" w:rsidRPr="00F360DF" w14:paraId="773FE799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03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A5732A" w14:textId="77777777" w:rsidR="00803A61" w:rsidRPr="00F360DF" w:rsidRDefault="00000000">
            <w:pPr>
              <w:pStyle w:val="Textbody"/>
              <w:snapToGrid w:val="0"/>
            </w:pPr>
            <w:r w:rsidRPr="00F360DF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   年 推行勞工健康服務</w:t>
            </w:r>
            <w:r w:rsidRPr="00F360DF">
              <w:rPr>
                <w:rFonts w:ascii="標楷體" w:eastAsia="標楷體" w:hAnsi="標楷體"/>
                <w:b/>
                <w:spacing w:val="15"/>
                <w:kern w:val="0"/>
                <w:sz w:val="28"/>
                <w:szCs w:val="28"/>
              </w:rPr>
              <w:t>優良人員  推薦自薦</w:t>
            </w:r>
            <w:r w:rsidRPr="00F360DF">
              <w:rPr>
                <w:rFonts w:ascii="標楷體" w:eastAsia="標楷體" w:hAnsi="標楷體"/>
                <w:b/>
                <w:spacing w:val="142"/>
                <w:kern w:val="0"/>
                <w:sz w:val="28"/>
                <w:szCs w:val="28"/>
              </w:rPr>
              <w:t>表 □</w:t>
            </w:r>
            <w:r w:rsidRPr="00F360DF">
              <w:rPr>
                <w:rFonts w:ascii="標楷體" w:eastAsia="標楷體" w:hAnsi="標楷體"/>
                <w:b/>
                <w:spacing w:val="142"/>
                <w:kern w:val="0"/>
                <w:szCs w:val="24"/>
              </w:rPr>
              <w:t>雇用 □特約</w:t>
            </w:r>
            <w:r w:rsidRPr="00F360DF">
              <w:rPr>
                <w:rFonts w:ascii="標楷體" w:eastAsia="標楷體" w:hAnsi="標楷體"/>
                <w:b/>
                <w:spacing w:val="142"/>
                <w:kern w:val="0"/>
                <w:sz w:val="28"/>
                <w:szCs w:val="28"/>
              </w:rPr>
              <w:t xml:space="preserve">    </w:t>
            </w:r>
          </w:p>
        </w:tc>
      </w:tr>
      <w:tr w:rsidR="00F360DF" w:rsidRPr="00F360DF" w14:paraId="66D3DFF0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A4D483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服務單位</w:t>
            </w:r>
          </w:p>
        </w:tc>
        <w:tc>
          <w:tcPr>
            <w:tcW w:w="3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99036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9E53AB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單位</w:t>
            </w:r>
          </w:p>
          <w:p w14:paraId="69FC77E6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所在地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9095EA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F360DF" w:rsidRPr="00F360DF" w14:paraId="3D29643E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42E149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姓名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9AB53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BE6804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職稱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94BA0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C721BA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性別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5A5ED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B4845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連絡</w:t>
            </w:r>
          </w:p>
          <w:p w14:paraId="24304A5F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電話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A1E70A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  <w:tr w:rsidR="00F360DF" w:rsidRPr="00F360DF" w14:paraId="3B70AB70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770DE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身分證統一編號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B1E663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059FA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E8A8E2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A3B081" w14:textId="77777777" w:rsidR="00803A61" w:rsidRPr="00F360DF" w:rsidRDefault="00000000">
            <w:pPr>
              <w:pStyle w:val="Textbody"/>
              <w:snapToGrid w:val="0"/>
              <w:spacing w:line="360" w:lineRule="exact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出生</w:t>
            </w:r>
          </w:p>
          <w:p w14:paraId="54B72CDD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年月日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0F89F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EB989" w14:textId="77777777" w:rsidR="00803A61" w:rsidRPr="00F360DF" w:rsidRDefault="00000000">
            <w:pPr>
              <w:pStyle w:val="Textbody"/>
              <w:snapToGrid w:val="0"/>
            </w:pPr>
            <w:r w:rsidRPr="00F360DF">
              <w:rPr>
                <w:rFonts w:eastAsia="標楷體"/>
                <w:b/>
                <w:sz w:val="28"/>
              </w:rPr>
              <w:t xml:space="preserve">□ </w:t>
            </w:r>
            <w:r w:rsidRPr="00F360DF">
              <w:rPr>
                <w:rFonts w:ascii="Times New Roman" w:eastAsia="標楷體" w:hAnsi="Times New Roman"/>
                <w:sz w:val="20"/>
              </w:rPr>
              <w:t>3</w:t>
            </w:r>
            <w:r w:rsidRPr="00F360DF">
              <w:rPr>
                <w:rFonts w:ascii="Times New Roman" w:eastAsia="標楷體" w:hAnsi="Times New Roman"/>
                <w:sz w:val="20"/>
              </w:rPr>
              <w:t>年內</w:t>
            </w:r>
            <w:r w:rsidRPr="00F360DF">
              <w:rPr>
                <w:rFonts w:eastAsia="標楷體"/>
                <w:sz w:val="20"/>
              </w:rPr>
              <w:t>未曾獲得個人健康守護獎</w:t>
            </w:r>
          </w:p>
        </w:tc>
      </w:tr>
      <w:tr w:rsidR="00F360DF" w:rsidRPr="00F360DF" w14:paraId="1A8D0576" w14:textId="77777777">
        <w:tblPrEx>
          <w:tblCellMar>
            <w:top w:w="0" w:type="dxa"/>
            <w:bottom w:w="0" w:type="dxa"/>
          </w:tblCellMar>
        </w:tblPrEx>
        <w:trPr>
          <w:trHeight w:val="850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DCC64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電子信箱</w:t>
            </w:r>
          </w:p>
        </w:tc>
        <w:tc>
          <w:tcPr>
            <w:tcW w:w="37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46F6F6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7D2516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  <w:r w:rsidRPr="00F360DF">
              <w:rPr>
                <w:rFonts w:eastAsia="標楷體"/>
                <w:sz w:val="28"/>
              </w:rPr>
              <w:t>連絡地址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04C882" w14:textId="77777777" w:rsidR="00803A61" w:rsidRPr="00F360DF" w:rsidRDefault="00803A61">
            <w:pPr>
              <w:pStyle w:val="Textbody"/>
              <w:snapToGrid w:val="0"/>
              <w:jc w:val="center"/>
              <w:rPr>
                <w:rFonts w:eastAsia="標楷體"/>
                <w:sz w:val="28"/>
              </w:rPr>
            </w:pPr>
          </w:p>
        </w:tc>
      </w:tr>
    </w:tbl>
    <w:p w14:paraId="2F17385D" w14:textId="77777777" w:rsidR="00803A61" w:rsidRPr="00F360DF" w:rsidRDefault="00803A61">
      <w:pPr>
        <w:pStyle w:val="Textbody"/>
        <w:rPr>
          <w:vanish/>
        </w:rPr>
      </w:pPr>
    </w:p>
    <w:tbl>
      <w:tblPr>
        <w:tblW w:w="104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"/>
        <w:gridCol w:w="651"/>
        <w:gridCol w:w="2018"/>
        <w:gridCol w:w="1005"/>
        <w:gridCol w:w="1515"/>
        <w:gridCol w:w="1112"/>
        <w:gridCol w:w="808"/>
        <w:gridCol w:w="305"/>
        <w:gridCol w:w="49"/>
        <w:gridCol w:w="2885"/>
      </w:tblGrid>
      <w:tr w:rsidR="00F360DF" w:rsidRPr="00F360DF" w14:paraId="603504DC" w14:textId="77777777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DA1FFA" w14:textId="77777777" w:rsidR="00803A61" w:rsidRPr="00F360DF" w:rsidRDefault="00803A61">
            <w:pPr>
              <w:pStyle w:val="Textbody"/>
              <w:spacing w:line="400" w:lineRule="exact"/>
              <w:rPr>
                <w:rFonts w:eastAsia="標楷體"/>
                <w:b/>
                <w:sz w:val="28"/>
              </w:rPr>
            </w:pPr>
          </w:p>
        </w:tc>
        <w:tc>
          <w:tcPr>
            <w:tcW w:w="741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98BA4" w14:textId="77777777" w:rsidR="00803A61" w:rsidRPr="00F360DF" w:rsidRDefault="00000000">
            <w:pPr>
              <w:pStyle w:val="Textbody"/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是否提供自薦（推薦）表及其電子檔。</w:t>
            </w:r>
          </w:p>
          <w:p w14:paraId="303EF9E8" w14:textId="77777777" w:rsidR="00803A61" w:rsidRPr="00F360DF" w:rsidRDefault="00000000">
            <w:pPr>
              <w:pStyle w:val="Textbody"/>
              <w:snapToGrid w:val="0"/>
              <w:spacing w:line="400" w:lineRule="exact"/>
              <w:ind w:left="360"/>
            </w:pPr>
            <w:proofErr w:type="gramStart"/>
            <w:r w:rsidRPr="00F360DF">
              <w:rPr>
                <w:rFonts w:eastAsia="標楷體"/>
                <w:b/>
                <w:sz w:val="28"/>
              </w:rPr>
              <w:t>（</w:t>
            </w:r>
            <w:proofErr w:type="gramEnd"/>
            <w:r w:rsidRPr="00F360DF">
              <w:rPr>
                <w:rFonts w:eastAsia="標楷體"/>
                <w:b/>
                <w:sz w:val="28"/>
              </w:rPr>
              <w:t>本年度請將電子檔</w:t>
            </w:r>
            <w:r w:rsidRPr="00F360DF">
              <w:rPr>
                <w:rFonts w:ascii="Times New Roman" w:eastAsia="標楷體" w:hAnsi="Times New Roman"/>
                <w:b/>
                <w:sz w:val="28"/>
              </w:rPr>
              <w:t>email</w:t>
            </w:r>
            <w:r w:rsidRPr="00F360DF">
              <w:rPr>
                <w:rFonts w:ascii="Times New Roman" w:eastAsia="標楷體" w:hAnsi="Times New Roman"/>
                <w:b/>
                <w:sz w:val="28"/>
              </w:rPr>
              <w:t>至</w:t>
            </w:r>
            <w:r w:rsidRPr="00F360DF">
              <w:rPr>
                <w:rFonts w:ascii="Times New Roman" w:eastAsia="標楷體" w:hAnsi="Times New Roman"/>
                <w:b/>
                <w:sz w:val="28"/>
              </w:rPr>
              <w:t>AL0331@ntpc.gov.tw</w:t>
            </w:r>
          </w:p>
          <w:p w14:paraId="7B05FF43" w14:textId="77777777" w:rsidR="00803A61" w:rsidRPr="00F360DF" w:rsidRDefault="00000000">
            <w:pPr>
              <w:pStyle w:val="Textbody"/>
              <w:snapToGrid w:val="0"/>
              <w:spacing w:line="400" w:lineRule="exact"/>
              <w:ind w:left="360" w:firstLine="275"/>
            </w:pPr>
            <w:r w:rsidRPr="00F360DF">
              <w:rPr>
                <w:rFonts w:ascii="標楷體" w:eastAsia="標楷體" w:hAnsi="標楷體"/>
                <w:b/>
                <w:sz w:val="28"/>
              </w:rPr>
              <w:t>、電話：02-22523299分機509 賴先生</w:t>
            </w:r>
            <w:proofErr w:type="gramStart"/>
            <w:r w:rsidRPr="00F360DF">
              <w:rPr>
                <w:rFonts w:eastAsia="標楷體"/>
                <w:b/>
                <w:sz w:val="28"/>
              </w:rPr>
              <w:t>）</w:t>
            </w:r>
            <w:proofErr w:type="gramEnd"/>
          </w:p>
          <w:p w14:paraId="301EA035" w14:textId="77777777" w:rsidR="00803A61" w:rsidRPr="00F360DF" w:rsidRDefault="00000000">
            <w:pPr>
              <w:pStyle w:val="Textbody"/>
              <w:numPr>
                <w:ilvl w:val="0"/>
                <w:numId w:val="1"/>
              </w:numPr>
              <w:snapToGrid w:val="0"/>
              <w:spacing w:line="400" w:lineRule="exact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是否提供評選項目書面資料。</w:t>
            </w:r>
          </w:p>
        </w:tc>
        <w:tc>
          <w:tcPr>
            <w:tcW w:w="293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F4D644" w14:textId="77777777" w:rsidR="00803A61" w:rsidRPr="00F360DF" w:rsidRDefault="00000000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 xml:space="preserve">□ </w:t>
            </w:r>
            <w:r w:rsidRPr="00F360DF">
              <w:rPr>
                <w:rFonts w:eastAsia="標楷體"/>
                <w:b/>
                <w:sz w:val="28"/>
              </w:rPr>
              <w:t>是</w:t>
            </w:r>
            <w:r w:rsidRPr="00F360DF">
              <w:rPr>
                <w:rFonts w:eastAsia="標楷體"/>
                <w:b/>
                <w:sz w:val="28"/>
              </w:rPr>
              <w:t xml:space="preserve">   □ </w:t>
            </w:r>
            <w:r w:rsidRPr="00F360DF">
              <w:rPr>
                <w:rFonts w:eastAsia="標楷體"/>
                <w:b/>
                <w:sz w:val="28"/>
              </w:rPr>
              <w:t>否</w:t>
            </w:r>
          </w:p>
          <w:p w14:paraId="48CCAD58" w14:textId="77777777" w:rsidR="00803A61" w:rsidRPr="00F360DF" w:rsidRDefault="00803A61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</w:p>
          <w:p w14:paraId="6F22DD1C" w14:textId="77777777" w:rsidR="00803A61" w:rsidRPr="00F360DF" w:rsidRDefault="00803A61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</w:p>
          <w:p w14:paraId="27897AB4" w14:textId="77777777" w:rsidR="00803A61" w:rsidRPr="00F360DF" w:rsidRDefault="00000000">
            <w:pPr>
              <w:pStyle w:val="Textbody"/>
              <w:snapToGrid w:val="0"/>
              <w:spacing w:line="400" w:lineRule="exact"/>
              <w:ind w:left="404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 xml:space="preserve">□ </w:t>
            </w:r>
            <w:r w:rsidRPr="00F360DF">
              <w:rPr>
                <w:rFonts w:eastAsia="標楷體"/>
                <w:b/>
                <w:sz w:val="28"/>
              </w:rPr>
              <w:t>是</w:t>
            </w:r>
            <w:r w:rsidRPr="00F360DF">
              <w:rPr>
                <w:rFonts w:eastAsia="標楷體"/>
                <w:b/>
                <w:sz w:val="28"/>
              </w:rPr>
              <w:t xml:space="preserve">   □ </w:t>
            </w:r>
            <w:r w:rsidRPr="00F360DF">
              <w:rPr>
                <w:rFonts w:eastAsia="標楷體"/>
                <w:b/>
                <w:sz w:val="28"/>
              </w:rPr>
              <w:t>否</w:t>
            </w:r>
          </w:p>
        </w:tc>
      </w:tr>
      <w:tr w:rsidR="00F360DF" w:rsidRPr="00F360DF" w14:paraId="1F26B63C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0851F9" w14:textId="77777777" w:rsidR="00803A61" w:rsidRPr="00F360DF" w:rsidRDefault="00803A61">
            <w:pPr>
              <w:pStyle w:val="Textbody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0348" w:type="dxa"/>
            <w:gridSpan w:val="9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DA66E" w14:textId="77777777" w:rsidR="00803A61" w:rsidRPr="00F360DF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初審結果</w:t>
            </w:r>
          </w:p>
        </w:tc>
      </w:tr>
      <w:tr w:rsidR="00F360DF" w:rsidRPr="00F360DF" w14:paraId="14C2C90A" w14:textId="77777777">
        <w:tblPrEx>
          <w:tblCellMar>
            <w:top w:w="0" w:type="dxa"/>
            <w:bottom w:w="0" w:type="dxa"/>
          </w:tblCellMar>
        </w:tblPrEx>
        <w:trPr>
          <w:cantSplit/>
          <w:trHeight w:val="815"/>
          <w:jc w:val="center"/>
        </w:trPr>
        <w:tc>
          <w:tcPr>
            <w:tcW w:w="11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29E168" w14:textId="77777777" w:rsidR="00803A61" w:rsidRPr="00F360DF" w:rsidRDefault="00803A61">
            <w:pPr>
              <w:pStyle w:val="a3"/>
              <w:tabs>
                <w:tab w:val="left" w:pos="288"/>
              </w:tabs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348" w:type="dxa"/>
            <w:gridSpan w:val="9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B922CF" w14:textId="77777777" w:rsidR="00803A61" w:rsidRPr="00F360DF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360DF">
              <w:rPr>
                <w:rFonts w:ascii="Times New Roman" w:hAnsi="Times New Roman"/>
                <w:sz w:val="28"/>
                <w:szCs w:val="28"/>
              </w:rPr>
              <w:t>初審通過，建議納入決審。</w:t>
            </w:r>
          </w:p>
          <w:p w14:paraId="59791260" w14:textId="77777777" w:rsidR="00803A61" w:rsidRPr="00F360DF" w:rsidRDefault="00000000">
            <w:pPr>
              <w:pStyle w:val="Textbody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hanging="289"/>
              <w:rPr>
                <w:rFonts w:eastAsia="標楷體"/>
                <w:b/>
                <w:sz w:val="28"/>
                <w:szCs w:val="28"/>
              </w:rPr>
            </w:pPr>
            <w:r w:rsidRPr="00F360DF">
              <w:rPr>
                <w:rFonts w:eastAsia="標楷體"/>
                <w:b/>
                <w:sz w:val="28"/>
                <w:szCs w:val="28"/>
              </w:rPr>
              <w:t>初審不通過，建議不納入決審。</w:t>
            </w:r>
          </w:p>
        </w:tc>
      </w:tr>
      <w:tr w:rsidR="00F360DF" w:rsidRPr="00F360DF" w14:paraId="618121FA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93" w:type="dxa"/>
            <w:gridSpan w:val="4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A7539C" w14:textId="77777777" w:rsidR="00803A61" w:rsidRPr="00F360DF" w:rsidRDefault="00803A61">
            <w:pPr>
              <w:pStyle w:val="Textbody"/>
              <w:jc w:val="center"/>
              <w:rPr>
                <w:rFonts w:eastAsia="標楷體"/>
                <w:b/>
              </w:rPr>
            </w:pPr>
          </w:p>
        </w:tc>
        <w:tc>
          <w:tcPr>
            <w:tcW w:w="2627" w:type="dxa"/>
            <w:gridSpan w:val="2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3F4C62" w14:textId="77777777" w:rsidR="00803A61" w:rsidRPr="00F360DF" w:rsidRDefault="00803A61">
            <w:pPr>
              <w:pStyle w:val="Textbody"/>
              <w:ind w:left="44"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6214BC" w14:textId="77777777" w:rsidR="00803A61" w:rsidRPr="00F360DF" w:rsidRDefault="00803A61">
            <w:pPr>
              <w:pStyle w:val="Textbody"/>
              <w:ind w:left="44"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tcBorders>
              <w:bottom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C22E91" w14:textId="77777777" w:rsidR="00803A61" w:rsidRPr="00F360DF" w:rsidRDefault="00803A61">
            <w:pPr>
              <w:pStyle w:val="Textbody"/>
              <w:ind w:left="284" w:right="284"/>
              <w:rPr>
                <w:rFonts w:eastAsia="標楷體"/>
                <w:b/>
                <w:sz w:val="28"/>
              </w:rPr>
            </w:pPr>
          </w:p>
        </w:tc>
      </w:tr>
      <w:tr w:rsidR="00F360DF" w:rsidRPr="00F360DF" w14:paraId="3E665CB2" w14:textId="77777777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79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016197" w14:textId="77777777" w:rsidR="00803A61" w:rsidRPr="00F360DF" w:rsidRDefault="00000000">
            <w:pPr>
              <w:pStyle w:val="Textbody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360DF">
              <w:rPr>
                <w:rFonts w:eastAsia="標楷體"/>
                <w:b/>
                <w:sz w:val="28"/>
                <w:szCs w:val="28"/>
              </w:rPr>
              <w:t>決審項目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9BBAA" w14:textId="77777777" w:rsidR="00803A61" w:rsidRPr="00F360DF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優良事蹟</w:t>
            </w:r>
          </w:p>
        </w:tc>
        <w:tc>
          <w:tcPr>
            <w:tcW w:w="1162" w:type="dxa"/>
            <w:gridSpan w:val="3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71527B" w14:textId="77777777" w:rsidR="00803A61" w:rsidRPr="00F360DF" w:rsidRDefault="00000000">
            <w:pPr>
              <w:pStyle w:val="Textbody"/>
              <w:snapToGrid w:val="0"/>
              <w:ind w:left="44" w:right="284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評分</w:t>
            </w:r>
          </w:p>
        </w:tc>
        <w:tc>
          <w:tcPr>
            <w:tcW w:w="2885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761DEA" w14:textId="77777777" w:rsidR="00803A61" w:rsidRPr="00F360DF" w:rsidRDefault="00000000">
            <w:pPr>
              <w:pStyle w:val="Textbody"/>
              <w:snapToGrid w:val="0"/>
              <w:ind w:left="284" w:right="284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決審評語</w:t>
            </w:r>
          </w:p>
        </w:tc>
      </w:tr>
      <w:tr w:rsidR="00F360DF" w:rsidRPr="00F360DF" w14:paraId="5257CECF" w14:textId="77777777">
        <w:tblPrEx>
          <w:tblCellMar>
            <w:top w:w="0" w:type="dxa"/>
            <w:bottom w:w="0" w:type="dxa"/>
          </w:tblCellMar>
        </w:tblPrEx>
        <w:trPr>
          <w:cantSplit/>
          <w:trHeight w:val="762"/>
          <w:jc w:val="center"/>
        </w:trPr>
        <w:tc>
          <w:tcPr>
            <w:tcW w:w="3793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FEE576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F360DF">
              <w:t>一、</w:t>
            </w:r>
            <w:r w:rsidRPr="00F360DF">
              <w:rPr>
                <w:rFonts w:ascii="標楷體" w:hAnsi="標楷體"/>
                <w:szCs w:val="28"/>
              </w:rPr>
              <w:t>依事業單位特性訂定勞工健康服務計畫，並運用PDCA等管理工具及策略據以執行，有效推動勞工身心健康保護工作，具有顯著績效</w:t>
            </w:r>
            <w:r w:rsidRPr="00F360DF">
              <w:rPr>
                <w:szCs w:val="28"/>
              </w:rPr>
              <w:t>(20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B5E70B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6D382F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113CD8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</w:tr>
      <w:tr w:rsidR="00F360DF" w:rsidRPr="00F360DF" w14:paraId="4B7D5AF1" w14:textId="77777777">
        <w:tblPrEx>
          <w:tblCellMar>
            <w:top w:w="0" w:type="dxa"/>
            <w:bottom w:w="0" w:type="dxa"/>
          </w:tblCellMar>
        </w:tblPrEx>
        <w:trPr>
          <w:cantSplit/>
          <w:trHeight w:val="416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A5B8B7" w14:textId="77777777" w:rsidR="00803A61" w:rsidRPr="00F360DF" w:rsidRDefault="00000000">
            <w:pPr>
              <w:pStyle w:val="Textbody"/>
              <w:snapToGrid w:val="0"/>
              <w:spacing w:line="500" w:lineRule="exact"/>
              <w:ind w:left="584" w:hanging="567"/>
              <w:jc w:val="both"/>
            </w:pP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二、</w:t>
            </w:r>
            <w:r w:rsidRPr="00F360DF">
              <w:rPr>
                <w:rFonts w:eastAsia="標楷體"/>
                <w:sz w:val="28"/>
                <w:szCs w:val="28"/>
              </w:rPr>
              <w:t>整合職業安全衛生及相關部門資源，共同評估職場健康危害風險，並提出具體的改進方案，有效降低工作相關健康危害，有具體事蹟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(20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％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)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ABEBF8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88585E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B2EEBB" w14:textId="77777777" w:rsidR="00803A61" w:rsidRPr="00F360DF" w:rsidRDefault="00803A61">
            <w:pPr>
              <w:widowControl/>
            </w:pPr>
          </w:p>
        </w:tc>
      </w:tr>
      <w:tr w:rsidR="00F360DF" w:rsidRPr="00F360DF" w14:paraId="6185CDDA" w14:textId="77777777">
        <w:tblPrEx>
          <w:tblCellMar>
            <w:top w:w="0" w:type="dxa"/>
            <w:bottom w:w="0" w:type="dxa"/>
          </w:tblCellMar>
        </w:tblPrEx>
        <w:trPr>
          <w:cantSplit/>
          <w:trHeight w:val="664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6B5AE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0" w:hanging="563"/>
              <w:jc w:val="both"/>
            </w:pPr>
            <w:r w:rsidRPr="00F360DF">
              <w:lastRenderedPageBreak/>
              <w:t>三、</w:t>
            </w:r>
            <w:r w:rsidRPr="00F360DF">
              <w:rPr>
                <w:szCs w:val="28"/>
              </w:rPr>
              <w:t>運用相關策略，主動找出並追蹤職業健康高風險勞工，訂定具體或創新之勞工健康管理方案，具有顯著績效</w:t>
            </w:r>
            <w:r w:rsidRPr="00F360DF">
              <w:rPr>
                <w:szCs w:val="28"/>
              </w:rPr>
              <w:t>(15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449DCB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663676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440BCF" w14:textId="77777777" w:rsidR="00803A61" w:rsidRPr="00F360DF" w:rsidRDefault="00803A61">
            <w:pPr>
              <w:widowControl/>
            </w:pPr>
          </w:p>
        </w:tc>
      </w:tr>
      <w:tr w:rsidR="00F360DF" w:rsidRPr="00F360DF" w14:paraId="53DD6878" w14:textId="77777777">
        <w:tblPrEx>
          <w:tblCellMar>
            <w:top w:w="0" w:type="dxa"/>
            <w:bottom w:w="0" w:type="dxa"/>
          </w:tblCellMar>
        </w:tblPrEx>
        <w:trPr>
          <w:cantSplit/>
          <w:trHeight w:val="838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37133D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F360DF">
              <w:rPr>
                <w:szCs w:val="28"/>
              </w:rPr>
              <w:t>四、依據職業傷病勞工狀況，訂定個別化復工計畫，包含工作環境適應性調整與復工過程之專業支持及持續追蹤機制，協助勞工順利復工，具有顯著績效</w:t>
            </w:r>
            <w:r w:rsidRPr="00F360DF">
              <w:rPr>
                <w:szCs w:val="28"/>
              </w:rPr>
              <w:t>(15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E9EC58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1CB600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7EE329" w14:textId="77777777" w:rsidR="00803A61" w:rsidRPr="00F360DF" w:rsidRDefault="00803A61">
            <w:pPr>
              <w:widowControl/>
            </w:pPr>
          </w:p>
        </w:tc>
      </w:tr>
      <w:tr w:rsidR="00F360DF" w:rsidRPr="00F360DF" w14:paraId="56EEA17B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DB5DB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2" w:hanging="568"/>
              <w:jc w:val="both"/>
            </w:pPr>
            <w:r w:rsidRPr="00F360DF">
              <w:rPr>
                <w:szCs w:val="28"/>
              </w:rPr>
              <w:t>五、參與職業安全衛生委員會或相關管理會議，爭取高階主管支持與承諾，提供資源及編列經費預算，推動健康服務計畫，具有顯著績效</w:t>
            </w:r>
            <w:r w:rsidRPr="00F360DF">
              <w:rPr>
                <w:szCs w:val="28"/>
              </w:rPr>
              <w:t>(10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3692D5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ABF463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CB28F2" w14:textId="77777777" w:rsidR="00803A61" w:rsidRPr="00F360DF" w:rsidRDefault="00803A61">
            <w:pPr>
              <w:widowControl/>
            </w:pPr>
          </w:p>
        </w:tc>
      </w:tr>
      <w:tr w:rsidR="00F360DF" w:rsidRPr="00F360DF" w14:paraId="256E3F04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5D629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F360DF">
              <w:rPr>
                <w:szCs w:val="28"/>
              </w:rPr>
              <w:t>六、參與職業衛生或健康相關研究或創新，並實際運用，對勞工健康保護有具體事蹟或顯著績效</w:t>
            </w:r>
            <w:r w:rsidRPr="00F360DF">
              <w:rPr>
                <w:szCs w:val="28"/>
              </w:rPr>
              <w:t>(10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59AA5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A64CF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AA543B" w14:textId="77777777" w:rsidR="00803A61" w:rsidRPr="00F360DF" w:rsidRDefault="00803A61">
            <w:pPr>
              <w:widowControl/>
            </w:pPr>
          </w:p>
        </w:tc>
      </w:tr>
      <w:tr w:rsidR="00F360DF" w:rsidRPr="00F360DF" w14:paraId="3304A8A6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37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743F4B" w14:textId="77777777" w:rsidR="00803A61" w:rsidRPr="00F360DF" w:rsidRDefault="00000000">
            <w:pPr>
              <w:pStyle w:val="a4"/>
              <w:snapToGrid w:val="0"/>
              <w:spacing w:after="0" w:line="360" w:lineRule="exact"/>
              <w:ind w:left="583" w:hanging="566"/>
              <w:jc w:val="both"/>
            </w:pPr>
            <w:r w:rsidRPr="00F360DF">
              <w:rPr>
                <w:szCs w:val="28"/>
              </w:rPr>
              <w:t>七、其他對於工作相關疾病預防或勞工健康保護具特殊貢獻或發明，具有績效顯著</w:t>
            </w:r>
            <w:r w:rsidRPr="00F360DF">
              <w:rPr>
                <w:szCs w:val="28"/>
              </w:rPr>
              <w:t>(10</w:t>
            </w:r>
            <w:r w:rsidRPr="00F360DF">
              <w:rPr>
                <w:szCs w:val="28"/>
              </w:rPr>
              <w:t>％</w:t>
            </w:r>
            <w:r w:rsidRPr="00F360DF">
              <w:rPr>
                <w:szCs w:val="28"/>
              </w:rPr>
              <w:t>)</w:t>
            </w:r>
            <w:r w:rsidRPr="00F360DF">
              <w:rPr>
                <w:szCs w:val="28"/>
              </w:rPr>
              <w:t>。</w:t>
            </w:r>
          </w:p>
        </w:tc>
        <w:tc>
          <w:tcPr>
            <w:tcW w:w="2627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ACD49F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ascii="Times New Roman" w:eastAsia="標楷體" w:hAnsi="Times New Roman"/>
                <w:b/>
                <w:sz w:val="28"/>
              </w:rPr>
            </w:pP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65B055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2A54D1" w14:textId="77777777" w:rsidR="00803A61" w:rsidRPr="00F360DF" w:rsidRDefault="00803A61">
            <w:pPr>
              <w:widowControl/>
            </w:pPr>
          </w:p>
        </w:tc>
      </w:tr>
      <w:tr w:rsidR="00F360DF" w:rsidRPr="00F360DF" w14:paraId="6EAFBDA8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642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C6B029" w14:textId="77777777" w:rsidR="00803A61" w:rsidRPr="00F360DF" w:rsidRDefault="00000000">
            <w:pPr>
              <w:pStyle w:val="Textbody"/>
              <w:snapToGrid w:val="0"/>
              <w:ind w:right="284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總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計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實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得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分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數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F360DF">
              <w:rPr>
                <w:rFonts w:ascii="Times New Roman" w:eastAsia="標楷體" w:hAnsi="Times New Roman"/>
                <w:sz w:val="28"/>
                <w:szCs w:val="28"/>
              </w:rPr>
              <w:t>（一至七項之總和）</w:t>
            </w:r>
          </w:p>
        </w:tc>
        <w:tc>
          <w:tcPr>
            <w:tcW w:w="1162" w:type="dxa"/>
            <w:gridSpan w:val="3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60F626" w14:textId="77777777" w:rsidR="00803A61" w:rsidRPr="00F360DF" w:rsidRDefault="00803A61">
            <w:pPr>
              <w:pStyle w:val="Textbody"/>
              <w:snapToGrid w:val="0"/>
              <w:ind w:right="284"/>
              <w:rPr>
                <w:rFonts w:eastAsia="標楷體"/>
                <w:b/>
                <w:sz w:val="28"/>
              </w:rPr>
            </w:pPr>
          </w:p>
        </w:tc>
        <w:tc>
          <w:tcPr>
            <w:tcW w:w="2885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D0072A" w14:textId="77777777" w:rsidR="00803A61" w:rsidRPr="00F360DF" w:rsidRDefault="00803A61">
            <w:pPr>
              <w:widowControl/>
            </w:pPr>
          </w:p>
        </w:tc>
      </w:tr>
      <w:tr w:rsidR="00F360DF" w:rsidRPr="00F360DF" w14:paraId="333BD1CA" w14:textId="77777777">
        <w:tblPrEx>
          <w:tblCellMar>
            <w:top w:w="0" w:type="dxa"/>
            <w:bottom w:w="0" w:type="dxa"/>
          </w:tblCellMar>
        </w:tblPrEx>
        <w:trPr>
          <w:cantSplit/>
          <w:trHeight w:val="807"/>
          <w:jc w:val="center"/>
        </w:trPr>
        <w:tc>
          <w:tcPr>
            <w:tcW w:w="10467" w:type="dxa"/>
            <w:gridSpan w:val="10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BC958" w14:textId="77777777" w:rsidR="00803A61" w:rsidRPr="00F360DF" w:rsidRDefault="00000000">
            <w:pPr>
              <w:pStyle w:val="Textbody"/>
              <w:snapToGrid w:val="0"/>
              <w:spacing w:line="300" w:lineRule="exact"/>
              <w:rPr>
                <w:rFonts w:eastAsia="標楷體"/>
                <w:b/>
              </w:rPr>
            </w:pPr>
            <w:r w:rsidRPr="00F360DF">
              <w:rPr>
                <w:rFonts w:eastAsia="標楷體"/>
                <w:b/>
              </w:rPr>
              <w:t>備註：</w:t>
            </w:r>
            <w:r w:rsidRPr="00F360DF">
              <w:rPr>
                <w:rFonts w:eastAsia="標楷體"/>
                <w:b/>
              </w:rPr>
              <w:t>1.</w:t>
            </w:r>
            <w:r w:rsidRPr="00F360DF">
              <w:rPr>
                <w:rFonts w:eastAsia="標楷體"/>
                <w:b/>
              </w:rPr>
              <w:t>黑框部分請勿填寫（由評選單位填寫）。</w:t>
            </w:r>
          </w:p>
          <w:p w14:paraId="4A3823CA" w14:textId="77777777" w:rsidR="00803A61" w:rsidRPr="00F360DF" w:rsidRDefault="00000000">
            <w:pPr>
              <w:pStyle w:val="Textbody"/>
              <w:snapToGrid w:val="0"/>
              <w:spacing w:line="300" w:lineRule="exact"/>
              <w:ind w:left="980" w:hanging="576"/>
              <w:rPr>
                <w:rFonts w:eastAsia="標楷體"/>
                <w:b/>
              </w:rPr>
            </w:pPr>
            <w:r w:rsidRPr="00F360DF">
              <w:rPr>
                <w:rFonts w:eastAsia="標楷體"/>
                <w:b/>
              </w:rPr>
              <w:t xml:space="preserve">      2.</w:t>
            </w:r>
            <w:r w:rsidRPr="00F360DF">
              <w:rPr>
                <w:rFonts w:eastAsia="標楷體"/>
                <w:b/>
              </w:rPr>
              <w:t>所附書面資料，除當年度有關外，亦可將最新相關事蹟</w:t>
            </w:r>
            <w:proofErr w:type="gramStart"/>
            <w:r w:rsidRPr="00F360DF">
              <w:rPr>
                <w:rFonts w:eastAsia="標楷體"/>
                <w:b/>
              </w:rPr>
              <w:t>併</w:t>
            </w:r>
            <w:proofErr w:type="gramEnd"/>
            <w:r w:rsidRPr="00F360DF">
              <w:rPr>
                <w:rFonts w:eastAsia="標楷體"/>
                <w:b/>
              </w:rPr>
              <w:t>提，事蹟請具體、量化、簡明予</w:t>
            </w:r>
          </w:p>
          <w:p w14:paraId="66C1C8A8" w14:textId="77777777" w:rsidR="00803A61" w:rsidRPr="00F360DF" w:rsidRDefault="00000000">
            <w:pPr>
              <w:pStyle w:val="Textbody"/>
              <w:snapToGrid w:val="0"/>
              <w:spacing w:line="300" w:lineRule="exact"/>
              <w:ind w:firstLine="543"/>
              <w:rPr>
                <w:rFonts w:eastAsia="標楷體"/>
                <w:b/>
              </w:rPr>
            </w:pPr>
            <w:r w:rsidRPr="00F360DF">
              <w:rPr>
                <w:rFonts w:eastAsia="標楷體"/>
                <w:b/>
              </w:rPr>
              <w:t xml:space="preserve">       </w:t>
            </w:r>
            <w:r w:rsidRPr="00F360DF">
              <w:rPr>
                <w:rFonts w:eastAsia="標楷體"/>
                <w:b/>
              </w:rPr>
              <w:t>以陳述。</w:t>
            </w:r>
          </w:p>
        </w:tc>
      </w:tr>
      <w:tr w:rsidR="00F360DF" w:rsidRPr="00F360DF" w14:paraId="2F593E04" w14:textId="77777777">
        <w:tblPrEx>
          <w:tblCellMar>
            <w:top w:w="0" w:type="dxa"/>
            <w:bottom w:w="0" w:type="dxa"/>
          </w:tblCellMar>
        </w:tblPrEx>
        <w:trPr>
          <w:cantSplit/>
          <w:trHeight w:val="347"/>
          <w:jc w:val="center"/>
        </w:trPr>
        <w:tc>
          <w:tcPr>
            <w:tcW w:w="10467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EBF66C" w14:textId="77777777" w:rsidR="00803A61" w:rsidRPr="00F360DF" w:rsidRDefault="00000000">
            <w:pPr>
              <w:pStyle w:val="Textbody"/>
              <w:snapToGrid w:val="0"/>
              <w:spacing w:line="400" w:lineRule="exact"/>
              <w:ind w:firstLine="332"/>
              <w:jc w:val="center"/>
              <w:rPr>
                <w:rFonts w:eastAsia="標楷體"/>
                <w:b/>
                <w:sz w:val="28"/>
              </w:rPr>
            </w:pPr>
            <w:r w:rsidRPr="00F360DF">
              <w:rPr>
                <w:rFonts w:eastAsia="標楷體"/>
                <w:b/>
                <w:sz w:val="28"/>
              </w:rPr>
              <w:t>決審結果</w:t>
            </w:r>
          </w:p>
        </w:tc>
      </w:tr>
      <w:tr w:rsidR="00F360DF" w:rsidRPr="00F360DF" w14:paraId="445D1400" w14:textId="77777777">
        <w:tblPrEx>
          <w:tblCellMar>
            <w:top w:w="0" w:type="dxa"/>
            <w:bottom w:w="0" w:type="dxa"/>
          </w:tblCellMar>
        </w:tblPrEx>
        <w:trPr>
          <w:cantSplit/>
          <w:trHeight w:val="815"/>
          <w:jc w:val="center"/>
        </w:trPr>
        <w:tc>
          <w:tcPr>
            <w:tcW w:w="10467" w:type="dxa"/>
            <w:gridSpan w:val="10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ACDC73" w14:textId="77777777" w:rsidR="00803A61" w:rsidRPr="00F360DF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360DF">
              <w:rPr>
                <w:rFonts w:ascii="Times New Roman" w:hAnsi="Times New Roman"/>
                <w:sz w:val="28"/>
                <w:szCs w:val="28"/>
              </w:rPr>
              <w:t>決審不通過。</w:t>
            </w:r>
          </w:p>
          <w:p w14:paraId="3B91D5B6" w14:textId="77777777" w:rsidR="00803A61" w:rsidRPr="00F360DF" w:rsidRDefault="00000000">
            <w:pPr>
              <w:pStyle w:val="a3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right="0" w:hanging="289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360DF">
              <w:rPr>
                <w:rFonts w:ascii="Times New Roman" w:hAnsi="Times New Roman"/>
                <w:sz w:val="28"/>
                <w:szCs w:val="28"/>
              </w:rPr>
              <w:t>決審通過。</w:t>
            </w:r>
          </w:p>
          <w:p w14:paraId="64C067DA" w14:textId="77777777" w:rsidR="00803A61" w:rsidRPr="00F360DF" w:rsidRDefault="00000000">
            <w:pPr>
              <w:pStyle w:val="Textbody"/>
              <w:numPr>
                <w:ilvl w:val="0"/>
                <w:numId w:val="2"/>
              </w:numPr>
              <w:tabs>
                <w:tab w:val="left" w:pos="288"/>
              </w:tabs>
              <w:snapToGrid w:val="0"/>
              <w:spacing w:line="360" w:lineRule="exact"/>
              <w:ind w:left="289" w:hanging="289"/>
              <w:rPr>
                <w:rFonts w:eastAsia="標楷體"/>
                <w:b/>
                <w:sz w:val="28"/>
                <w:szCs w:val="28"/>
              </w:rPr>
            </w:pPr>
            <w:r w:rsidRPr="00F360DF">
              <w:rPr>
                <w:rFonts w:eastAsia="標楷體"/>
                <w:b/>
                <w:sz w:val="28"/>
                <w:szCs w:val="28"/>
              </w:rPr>
              <w:t>決審通過，並推薦參加勞動部辦理之「推行勞工健康服務優良人員」選拔活動。</w:t>
            </w:r>
          </w:p>
        </w:tc>
      </w:tr>
      <w:tr w:rsidR="00F360DF" w:rsidRPr="00F360DF" w14:paraId="136C17F1" w14:textId="77777777">
        <w:tblPrEx>
          <w:tblCellMar>
            <w:top w:w="0" w:type="dxa"/>
            <w:bottom w:w="0" w:type="dxa"/>
          </w:tblCellMar>
        </w:tblPrEx>
        <w:trPr>
          <w:cantSplit/>
          <w:trHeight w:val="599"/>
          <w:jc w:val="center"/>
        </w:trPr>
        <w:tc>
          <w:tcPr>
            <w:tcW w:w="770" w:type="dxa"/>
            <w:gridSpan w:val="2"/>
            <w:vMerge w:val="restart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51CDD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評選</w:t>
            </w:r>
          </w:p>
          <w:p w14:paraId="27C13476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委員</w:t>
            </w:r>
          </w:p>
          <w:p w14:paraId="3A06551B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會人</w:t>
            </w:r>
          </w:p>
          <w:p w14:paraId="1FFBB62A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員資</w:t>
            </w:r>
          </w:p>
          <w:p w14:paraId="16883C6E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料及</w:t>
            </w:r>
          </w:p>
          <w:p w14:paraId="03831345" w14:textId="77777777" w:rsidR="00803A61" w:rsidRPr="00F360DF" w:rsidRDefault="00000000">
            <w:pPr>
              <w:pStyle w:val="Textbody"/>
              <w:snapToGrid w:val="0"/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lastRenderedPageBreak/>
              <w:t>簽名</w:t>
            </w: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6E03C" w14:textId="77777777" w:rsidR="00803A61" w:rsidRPr="00F360DF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lastRenderedPageBreak/>
              <w:t>姓</w:t>
            </w:r>
            <w:r w:rsidRPr="00F360DF">
              <w:rPr>
                <w:rFonts w:eastAsia="標楷體"/>
                <w:sz w:val="28"/>
                <w:szCs w:val="28"/>
              </w:rPr>
              <w:t xml:space="preserve">  </w:t>
            </w:r>
            <w:r w:rsidRPr="00F360DF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5310C" w14:textId="77777777" w:rsidR="00803A61" w:rsidRPr="00F360DF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在職單位</w:t>
            </w: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74544" w14:textId="77777777" w:rsidR="00803A61" w:rsidRPr="00F360DF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392C7B" w14:textId="77777777" w:rsidR="00803A61" w:rsidRPr="00F360DF" w:rsidRDefault="00000000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F360DF">
              <w:rPr>
                <w:rFonts w:eastAsia="標楷體"/>
                <w:sz w:val="28"/>
                <w:szCs w:val="28"/>
              </w:rPr>
              <w:t>簽</w:t>
            </w:r>
            <w:r w:rsidRPr="00F360DF">
              <w:rPr>
                <w:rFonts w:eastAsia="標楷體"/>
                <w:sz w:val="28"/>
                <w:szCs w:val="28"/>
              </w:rPr>
              <w:t xml:space="preserve">  </w:t>
            </w:r>
            <w:r w:rsidRPr="00F360DF">
              <w:rPr>
                <w:rFonts w:eastAsia="標楷體"/>
                <w:sz w:val="28"/>
                <w:szCs w:val="28"/>
              </w:rPr>
              <w:t>名</w:t>
            </w:r>
          </w:p>
        </w:tc>
      </w:tr>
      <w:tr w:rsidR="00F360DF" w:rsidRPr="00F360DF" w14:paraId="47BC6752" w14:textId="77777777">
        <w:tblPrEx>
          <w:tblCellMar>
            <w:top w:w="0" w:type="dxa"/>
            <w:bottom w:w="0" w:type="dxa"/>
          </w:tblCellMar>
        </w:tblPrEx>
        <w:trPr>
          <w:cantSplit/>
          <w:trHeight w:val="716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DF474D" w14:textId="77777777" w:rsidR="00803A61" w:rsidRPr="00F360DF" w:rsidRDefault="00803A61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F2B23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E6D992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35999F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532B99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360DF" w:rsidRPr="00F360DF" w14:paraId="4B85CACC" w14:textId="77777777">
        <w:tblPrEx>
          <w:tblCellMar>
            <w:top w:w="0" w:type="dxa"/>
            <w:bottom w:w="0" w:type="dxa"/>
          </w:tblCellMar>
        </w:tblPrEx>
        <w:trPr>
          <w:cantSplit/>
          <w:trHeight w:val="685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48D5B" w14:textId="77777777" w:rsidR="00803A61" w:rsidRPr="00F360DF" w:rsidRDefault="00803A61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3FAA5B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775E25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63794C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39DF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360DF" w:rsidRPr="00F360DF" w14:paraId="7E442D88" w14:textId="77777777">
        <w:tblPrEx>
          <w:tblCellMar>
            <w:top w:w="0" w:type="dxa"/>
            <w:bottom w:w="0" w:type="dxa"/>
          </w:tblCellMar>
        </w:tblPrEx>
        <w:trPr>
          <w:cantSplit/>
          <w:trHeight w:val="694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C1C315" w14:textId="77777777" w:rsidR="00803A61" w:rsidRPr="00F360DF" w:rsidRDefault="00803A61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5E7B4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6AD86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BABF3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303A95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F360DF" w:rsidRPr="00F360DF" w14:paraId="66EAF53F" w14:textId="77777777">
        <w:tblPrEx>
          <w:tblCellMar>
            <w:top w:w="0" w:type="dxa"/>
            <w:bottom w:w="0" w:type="dxa"/>
          </w:tblCellMar>
        </w:tblPrEx>
        <w:trPr>
          <w:cantSplit/>
          <w:trHeight w:val="666"/>
          <w:jc w:val="center"/>
        </w:trPr>
        <w:tc>
          <w:tcPr>
            <w:tcW w:w="770" w:type="dxa"/>
            <w:gridSpan w:val="2"/>
            <w:vMerge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3BE95" w14:textId="77777777" w:rsidR="00803A61" w:rsidRPr="00F360DF" w:rsidRDefault="00803A61">
            <w:pPr>
              <w:widowControl/>
            </w:pPr>
          </w:p>
        </w:tc>
        <w:tc>
          <w:tcPr>
            <w:tcW w:w="201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031D7D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8F2990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920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3A5B8C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239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D6C25B" w14:textId="77777777" w:rsidR="00803A61" w:rsidRPr="00F360DF" w:rsidRDefault="00803A61">
            <w:pPr>
              <w:pStyle w:val="Textbody"/>
              <w:snapToGrid w:val="0"/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5ECF6A12" w14:textId="77777777" w:rsidR="00803A61" w:rsidRPr="00F360DF" w:rsidRDefault="00803A61">
      <w:pPr>
        <w:pStyle w:val="Textbody"/>
      </w:pPr>
    </w:p>
    <w:sectPr w:rsidR="00803A61" w:rsidRPr="00F360DF">
      <w:pgSz w:w="11906" w:h="16838"/>
      <w:pgMar w:top="567" w:right="851" w:bottom="567" w:left="851" w:header="720" w:footer="720" w:gutter="0"/>
      <w:cols w:space="720"/>
      <w:docGrid w:type="lines" w:linePitch="6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63D4F" w14:textId="77777777" w:rsidR="00280D18" w:rsidRDefault="00280D18">
      <w:r>
        <w:separator/>
      </w:r>
    </w:p>
  </w:endnote>
  <w:endnote w:type="continuationSeparator" w:id="0">
    <w:p w14:paraId="349A7C3C" w14:textId="77777777" w:rsidR="00280D18" w:rsidRDefault="00280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6FF5D4" w14:textId="77777777" w:rsidR="00280D18" w:rsidRDefault="00280D18">
      <w:r>
        <w:rPr>
          <w:color w:val="000000"/>
        </w:rPr>
        <w:separator/>
      </w:r>
    </w:p>
  </w:footnote>
  <w:footnote w:type="continuationSeparator" w:id="0">
    <w:p w14:paraId="03E25CCF" w14:textId="77777777" w:rsidR="00280D18" w:rsidRDefault="00280D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81595"/>
    <w:multiLevelType w:val="multilevel"/>
    <w:tmpl w:val="6034434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" w15:restartNumberingAfterBreak="0">
    <w:nsid w:val="1AE27E00"/>
    <w:multiLevelType w:val="multilevel"/>
    <w:tmpl w:val="2168DF3E"/>
    <w:lvl w:ilvl="0">
      <w:numFmt w:val="bullet"/>
      <w:lvlText w:val="□"/>
      <w:lvlJc w:val="left"/>
      <w:pPr>
        <w:ind w:left="288" w:hanging="288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 w16cid:durableId="809178128">
    <w:abstractNumId w:val="0"/>
  </w:num>
  <w:num w:numId="2" w16cid:durableId="17913613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03A61"/>
    <w:rsid w:val="0009495C"/>
    <w:rsid w:val="0020002A"/>
    <w:rsid w:val="00280D18"/>
    <w:rsid w:val="00803A61"/>
    <w:rsid w:val="00F3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CA291"/>
  <w15:docId w15:val="{5C28834E-CAA1-436B-B269-5E663FC85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Block Text"/>
    <w:basedOn w:val="Textbody"/>
    <w:pPr>
      <w:spacing w:line="280" w:lineRule="exact"/>
      <w:ind w:left="1680" w:right="113" w:hanging="1680"/>
      <w:jc w:val="both"/>
    </w:pPr>
    <w:rPr>
      <w:rFonts w:ascii="標楷體" w:eastAsia="標楷體" w:hAnsi="標楷體" w:cs="標楷體"/>
      <w:b/>
      <w:szCs w:val="20"/>
    </w:rPr>
  </w:style>
  <w:style w:type="paragraph" w:styleId="a4">
    <w:name w:val="Body Text Indent"/>
    <w:basedOn w:val="Textbody"/>
    <w:pPr>
      <w:spacing w:after="180" w:line="480" w:lineRule="exact"/>
      <w:ind w:left="540" w:firstLine="540"/>
    </w:pPr>
    <w:rPr>
      <w:rFonts w:ascii="Times New Roman" w:eastAsia="標楷體" w:hAnsi="Times New Roman"/>
      <w:sz w:val="28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Textbody"/>
    <w:rPr>
      <w:rFonts w:ascii="Calibri Light" w:eastAsia="Calibri Light" w:hAnsi="Calibri Light" w:cs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1">
    <w:name w:val="表格內文1"/>
    <w:pPr>
      <w:textAlignment w:val="auto"/>
    </w:pPr>
  </w:style>
  <w:style w:type="character" w:customStyle="1" w:styleId="a8">
    <w:name w:val="本文縮排 字元"/>
    <w:basedOn w:val="a0"/>
    <w:rPr>
      <w:rFonts w:ascii="Times New Roman" w:eastAsia="標楷體" w:hAnsi="Times New Roman" w:cs="Times New Roman"/>
      <w:sz w:val="28"/>
      <w:szCs w:val="20"/>
    </w:rPr>
  </w:style>
  <w:style w:type="character" w:customStyle="1" w:styleId="a9">
    <w:name w:val="頁首 字元"/>
    <w:basedOn w:val="a0"/>
    <w:rPr>
      <w:sz w:val="20"/>
      <w:szCs w:val="20"/>
    </w:rPr>
  </w:style>
  <w:style w:type="character" w:customStyle="1" w:styleId="aa">
    <w:name w:val="頁尾 字元"/>
    <w:basedOn w:val="a0"/>
    <w:rPr>
      <w:sz w:val="20"/>
      <w:szCs w:val="20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c">
    <w:name w:val="Hyperlink"/>
    <w:basedOn w:val="a0"/>
    <w:rPr>
      <w:color w:val="467886"/>
      <w:u w:val="single"/>
    </w:rPr>
  </w:style>
  <w:style w:type="character" w:styleId="ad">
    <w:name w:val="Unresolved Mention"/>
    <w:basedOn w:val="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梁希慈</dc:creator>
  <dc:description/>
  <cp:lastModifiedBy>賴韋廷</cp:lastModifiedBy>
  <cp:revision>2</cp:revision>
  <cp:lastPrinted>2024-02-15T06:11:00Z</cp:lastPrinted>
  <dcterms:created xsi:type="dcterms:W3CDTF">2026-03-02T05:59:00Z</dcterms:created>
  <dcterms:modified xsi:type="dcterms:W3CDTF">2026-03-02T05:59:00Z</dcterms:modified>
</cp:coreProperties>
</file>